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1E2" w:rsidRDefault="00D431E2" w:rsidP="00BD5D5F">
      <w:pPr>
        <w:jc w:val="center"/>
      </w:pPr>
      <w:r>
        <w:t>LIETUVIŲ GIMTOSIOS KALBOS IR LITERATŪROS OLIMPIADOS LIETUVOS IR UŽSIENIO LIETUVI</w:t>
      </w:r>
      <w:r>
        <w:rPr>
          <w:lang w:val="lt-LT"/>
        </w:rPr>
        <w:t xml:space="preserve">ŠKŲ </w:t>
      </w:r>
      <w:r>
        <w:t>MOKYKLŲ MOKINIAMS</w:t>
      </w:r>
    </w:p>
    <w:p w:rsidR="00D431E2" w:rsidRDefault="00D431E2" w:rsidP="00BD5D5F">
      <w:pPr>
        <w:jc w:val="center"/>
      </w:pPr>
      <w:r>
        <w:t>Lietuvos mokyklos</w:t>
      </w:r>
    </w:p>
    <w:p w:rsidR="00D431E2" w:rsidRPr="00ED3801" w:rsidRDefault="00D431E2" w:rsidP="00BD5D5F">
      <w:pPr>
        <w:jc w:val="center"/>
        <w:rPr>
          <w:b/>
        </w:rPr>
      </w:pPr>
      <w:r w:rsidRPr="00ED3801">
        <w:rPr>
          <w:b/>
        </w:rPr>
        <w:t>DALYVIŲ BENDRA REZULTATŲ SUVESTINĖ</w:t>
      </w:r>
    </w:p>
    <w:p w:rsidR="00D431E2" w:rsidRPr="00ED3801" w:rsidRDefault="00D431E2" w:rsidP="00BD5D5F">
      <w:pPr>
        <w:jc w:val="center"/>
        <w:rPr>
          <w:b/>
        </w:rPr>
      </w:pPr>
      <w:r>
        <w:rPr>
          <w:b/>
        </w:rPr>
        <w:t>9-</w:t>
      </w:r>
      <w:r w:rsidRPr="00ED3801">
        <w:rPr>
          <w:b/>
        </w:rPr>
        <w:t>10 KLASĖS</w:t>
      </w:r>
    </w:p>
    <w:p w:rsidR="00D431E2" w:rsidRDefault="00D431E2" w:rsidP="00BD5D5F"/>
    <w:p w:rsidR="00D431E2" w:rsidRDefault="00D431E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16"/>
        <w:gridCol w:w="909"/>
        <w:gridCol w:w="824"/>
        <w:gridCol w:w="1120"/>
        <w:gridCol w:w="1843"/>
      </w:tblGrid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KODAS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ESĖ ĮVERT.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TESTO ĮVERT.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BENDRAS REZULT.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APDOVANOJIMAS</w:t>
            </w: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A1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40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60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A2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30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57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87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A3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30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51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81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A4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55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65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A5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54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64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A6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42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52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A7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40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50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 xml:space="preserve">11- A8         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55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65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A9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46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66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A10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62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82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A11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40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63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103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A12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30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61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91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A13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66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76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A14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69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79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A15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39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49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A16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68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78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A17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-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-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-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A18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59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69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A19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60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70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C067A2" w:rsidTr="00BE314E">
        <w:tc>
          <w:tcPr>
            <w:tcW w:w="1016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11- A20</w:t>
            </w:r>
          </w:p>
        </w:tc>
        <w:tc>
          <w:tcPr>
            <w:tcW w:w="909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20</w:t>
            </w:r>
          </w:p>
        </w:tc>
        <w:tc>
          <w:tcPr>
            <w:tcW w:w="824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9</w:t>
            </w:r>
            <w:r>
              <w:rPr>
                <w:b/>
              </w:rPr>
              <w:t>3</w:t>
            </w:r>
          </w:p>
        </w:tc>
        <w:tc>
          <w:tcPr>
            <w:tcW w:w="1120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11</w:t>
            </w:r>
            <w:r>
              <w:rPr>
                <w:b/>
              </w:rPr>
              <w:t>3</w:t>
            </w:r>
          </w:p>
        </w:tc>
        <w:tc>
          <w:tcPr>
            <w:tcW w:w="1843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Tre</w:t>
            </w:r>
            <w:r>
              <w:rPr>
                <w:b/>
                <w:lang w:val="lt-LT"/>
              </w:rPr>
              <w:t>čia</w:t>
            </w:r>
            <w:r w:rsidRPr="00C067A2">
              <w:rPr>
                <w:b/>
              </w:rPr>
              <w:t xml:space="preserve"> vieta</w:t>
            </w: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A21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30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77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107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A22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30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50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80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A23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71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71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A24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-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-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-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A25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57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67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A26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66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86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A27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64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84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A28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58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68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A29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70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80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A30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60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70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A31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-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-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-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A32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58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68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A33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30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49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79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C067A2" w:rsidTr="00BE314E">
        <w:tc>
          <w:tcPr>
            <w:tcW w:w="1016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11- A34</w:t>
            </w:r>
          </w:p>
        </w:tc>
        <w:tc>
          <w:tcPr>
            <w:tcW w:w="909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40</w:t>
            </w:r>
          </w:p>
        </w:tc>
        <w:tc>
          <w:tcPr>
            <w:tcW w:w="824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78</w:t>
            </w:r>
          </w:p>
        </w:tc>
        <w:tc>
          <w:tcPr>
            <w:tcW w:w="1120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118</w:t>
            </w:r>
          </w:p>
        </w:tc>
        <w:tc>
          <w:tcPr>
            <w:tcW w:w="1843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  <w:lang w:val="lt-LT"/>
              </w:rPr>
            </w:pPr>
            <w:r>
              <w:rPr>
                <w:b/>
              </w:rPr>
              <w:t xml:space="preserve">Antra </w:t>
            </w:r>
            <w:r>
              <w:rPr>
                <w:b/>
                <w:lang w:val="lt-LT"/>
              </w:rPr>
              <w:t>vieta</w:t>
            </w: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A35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30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57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87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A36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65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85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A37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-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-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-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A38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30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56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86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A39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30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46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76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A40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59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79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C067A2" w:rsidTr="00BE314E">
        <w:tc>
          <w:tcPr>
            <w:tcW w:w="1016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11- A41</w:t>
            </w:r>
          </w:p>
        </w:tc>
        <w:tc>
          <w:tcPr>
            <w:tcW w:w="909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30</w:t>
            </w:r>
          </w:p>
        </w:tc>
        <w:tc>
          <w:tcPr>
            <w:tcW w:w="824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79</w:t>
            </w:r>
          </w:p>
        </w:tc>
        <w:tc>
          <w:tcPr>
            <w:tcW w:w="1120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109</w:t>
            </w:r>
          </w:p>
        </w:tc>
        <w:tc>
          <w:tcPr>
            <w:tcW w:w="1843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Trečia vieta</w:t>
            </w:r>
          </w:p>
        </w:tc>
      </w:tr>
      <w:tr w:rsidR="00D431E2" w:rsidRPr="00C067A2" w:rsidTr="00BE314E">
        <w:tc>
          <w:tcPr>
            <w:tcW w:w="1016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11- A42</w:t>
            </w:r>
          </w:p>
        </w:tc>
        <w:tc>
          <w:tcPr>
            <w:tcW w:w="909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50</w:t>
            </w:r>
          </w:p>
        </w:tc>
        <w:tc>
          <w:tcPr>
            <w:tcW w:w="824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8</w:t>
            </w:r>
            <w:r>
              <w:rPr>
                <w:b/>
              </w:rPr>
              <w:t>5</w:t>
            </w:r>
          </w:p>
        </w:tc>
        <w:tc>
          <w:tcPr>
            <w:tcW w:w="1120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13</w:t>
            </w:r>
            <w:r>
              <w:rPr>
                <w:b/>
              </w:rPr>
              <w:t>5</w:t>
            </w:r>
          </w:p>
        </w:tc>
        <w:tc>
          <w:tcPr>
            <w:tcW w:w="1843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Pirma vieta</w:t>
            </w: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A43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60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80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A44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56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76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A45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65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85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A46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80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100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A47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40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68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108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A48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40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68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108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C067A2" w:rsidTr="00BE314E">
        <w:tc>
          <w:tcPr>
            <w:tcW w:w="1016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11- A49</w:t>
            </w:r>
          </w:p>
        </w:tc>
        <w:tc>
          <w:tcPr>
            <w:tcW w:w="909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40</w:t>
            </w:r>
          </w:p>
        </w:tc>
        <w:tc>
          <w:tcPr>
            <w:tcW w:w="824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82</w:t>
            </w:r>
          </w:p>
        </w:tc>
        <w:tc>
          <w:tcPr>
            <w:tcW w:w="1120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122</w:t>
            </w:r>
          </w:p>
        </w:tc>
        <w:tc>
          <w:tcPr>
            <w:tcW w:w="1843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Antra vieta</w:t>
            </w: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A50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-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-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-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A51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52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72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A52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71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91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A53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30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41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71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A54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40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57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97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C067A2" w:rsidTr="00BE314E">
        <w:tc>
          <w:tcPr>
            <w:tcW w:w="1016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11- A55</w:t>
            </w:r>
          </w:p>
        </w:tc>
        <w:tc>
          <w:tcPr>
            <w:tcW w:w="909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30</w:t>
            </w:r>
          </w:p>
        </w:tc>
        <w:tc>
          <w:tcPr>
            <w:tcW w:w="824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81</w:t>
            </w:r>
          </w:p>
        </w:tc>
        <w:tc>
          <w:tcPr>
            <w:tcW w:w="1120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111</w:t>
            </w:r>
          </w:p>
        </w:tc>
        <w:tc>
          <w:tcPr>
            <w:tcW w:w="1843" w:type="dxa"/>
          </w:tcPr>
          <w:p w:rsidR="00D431E2" w:rsidRPr="00C067A2" w:rsidRDefault="00D431E2" w:rsidP="00BE314E">
            <w:pPr>
              <w:spacing w:after="0" w:line="240" w:lineRule="auto"/>
              <w:rPr>
                <w:b/>
              </w:rPr>
            </w:pPr>
            <w:r w:rsidRPr="00C067A2">
              <w:rPr>
                <w:b/>
              </w:rPr>
              <w:t>Trečia vieta</w:t>
            </w: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A56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-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-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A57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30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51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81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A58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-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-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-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E744A8" w:rsidTr="00BE314E">
        <w:tc>
          <w:tcPr>
            <w:tcW w:w="1016" w:type="dxa"/>
          </w:tcPr>
          <w:p w:rsidR="00D431E2" w:rsidRPr="00E744A8" w:rsidRDefault="00D431E2" w:rsidP="00BE314E">
            <w:pPr>
              <w:spacing w:after="0" w:line="240" w:lineRule="auto"/>
              <w:rPr>
                <w:b/>
              </w:rPr>
            </w:pPr>
            <w:r w:rsidRPr="00E744A8">
              <w:rPr>
                <w:b/>
              </w:rPr>
              <w:t>11- A59</w:t>
            </w:r>
          </w:p>
        </w:tc>
        <w:tc>
          <w:tcPr>
            <w:tcW w:w="909" w:type="dxa"/>
          </w:tcPr>
          <w:p w:rsidR="00D431E2" w:rsidRPr="00E744A8" w:rsidRDefault="00D431E2" w:rsidP="00BE314E">
            <w:pPr>
              <w:spacing w:after="0" w:line="240" w:lineRule="auto"/>
              <w:rPr>
                <w:b/>
              </w:rPr>
            </w:pPr>
            <w:r w:rsidRPr="00E744A8">
              <w:rPr>
                <w:b/>
              </w:rPr>
              <w:t>40</w:t>
            </w:r>
          </w:p>
        </w:tc>
        <w:tc>
          <w:tcPr>
            <w:tcW w:w="824" w:type="dxa"/>
          </w:tcPr>
          <w:p w:rsidR="00D431E2" w:rsidRPr="00E744A8" w:rsidRDefault="00D431E2" w:rsidP="00BE314E">
            <w:pPr>
              <w:spacing w:after="0" w:line="240" w:lineRule="auto"/>
              <w:rPr>
                <w:b/>
              </w:rPr>
            </w:pPr>
            <w:r w:rsidRPr="00E744A8">
              <w:rPr>
                <w:b/>
              </w:rPr>
              <w:t>69</w:t>
            </w:r>
          </w:p>
        </w:tc>
        <w:tc>
          <w:tcPr>
            <w:tcW w:w="1120" w:type="dxa"/>
          </w:tcPr>
          <w:p w:rsidR="00D431E2" w:rsidRPr="00E744A8" w:rsidRDefault="00D431E2" w:rsidP="00BE314E">
            <w:pPr>
              <w:spacing w:after="0" w:line="240" w:lineRule="auto"/>
              <w:rPr>
                <w:b/>
              </w:rPr>
            </w:pPr>
            <w:r w:rsidRPr="00E744A8">
              <w:rPr>
                <w:b/>
              </w:rPr>
              <w:t>109</w:t>
            </w:r>
          </w:p>
        </w:tc>
        <w:tc>
          <w:tcPr>
            <w:tcW w:w="1843" w:type="dxa"/>
          </w:tcPr>
          <w:p w:rsidR="00D431E2" w:rsidRPr="00E744A8" w:rsidRDefault="00D431E2" w:rsidP="00BE314E">
            <w:pPr>
              <w:spacing w:after="0" w:line="240" w:lineRule="auto"/>
              <w:rPr>
                <w:b/>
              </w:rPr>
            </w:pPr>
            <w:r w:rsidRPr="00E744A8">
              <w:rPr>
                <w:b/>
              </w:rPr>
              <w:t>Trečia vieta</w:t>
            </w: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A60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30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58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88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A61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87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107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A62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68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88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A63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72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92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A64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30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50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80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A65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61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81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  <w:tr w:rsidR="00D431E2" w:rsidRPr="00BE314E" w:rsidTr="00BE314E">
        <w:tc>
          <w:tcPr>
            <w:tcW w:w="1016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11- A66</w:t>
            </w:r>
          </w:p>
        </w:tc>
        <w:tc>
          <w:tcPr>
            <w:tcW w:w="909" w:type="dxa"/>
          </w:tcPr>
          <w:p w:rsidR="00D431E2" w:rsidRPr="00BE314E" w:rsidRDefault="00D431E2" w:rsidP="00BE314E">
            <w:pPr>
              <w:spacing w:after="0" w:line="240" w:lineRule="auto"/>
            </w:pPr>
            <w:r w:rsidRPr="00BE314E">
              <w:t>20</w:t>
            </w:r>
          </w:p>
        </w:tc>
        <w:tc>
          <w:tcPr>
            <w:tcW w:w="824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72</w:t>
            </w:r>
          </w:p>
        </w:tc>
        <w:tc>
          <w:tcPr>
            <w:tcW w:w="1120" w:type="dxa"/>
          </w:tcPr>
          <w:p w:rsidR="00D431E2" w:rsidRPr="00BE314E" w:rsidRDefault="00D431E2" w:rsidP="00BE314E">
            <w:pPr>
              <w:spacing w:after="0" w:line="240" w:lineRule="auto"/>
            </w:pPr>
            <w:r>
              <w:t>92</w:t>
            </w:r>
          </w:p>
        </w:tc>
        <w:tc>
          <w:tcPr>
            <w:tcW w:w="1843" w:type="dxa"/>
          </w:tcPr>
          <w:p w:rsidR="00D431E2" w:rsidRPr="00BE314E" w:rsidRDefault="00D431E2" w:rsidP="00BE314E">
            <w:pPr>
              <w:spacing w:after="0" w:line="240" w:lineRule="auto"/>
            </w:pPr>
          </w:p>
        </w:tc>
      </w:tr>
    </w:tbl>
    <w:p w:rsidR="00D431E2" w:rsidRDefault="00D431E2"/>
    <w:sectPr w:rsidR="00D431E2" w:rsidSect="00450E4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6062A"/>
    <w:multiLevelType w:val="hybridMultilevel"/>
    <w:tmpl w:val="8A7AD23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296"/>
  <w:hyphenationZone w:val="396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2027"/>
    <w:rsid w:val="00017FC4"/>
    <w:rsid w:val="0004617B"/>
    <w:rsid w:val="00076038"/>
    <w:rsid w:val="000831F5"/>
    <w:rsid w:val="000F2CC4"/>
    <w:rsid w:val="001B46F3"/>
    <w:rsid w:val="002B2027"/>
    <w:rsid w:val="002C1343"/>
    <w:rsid w:val="003130A6"/>
    <w:rsid w:val="00323411"/>
    <w:rsid w:val="00347510"/>
    <w:rsid w:val="0036180C"/>
    <w:rsid w:val="00370476"/>
    <w:rsid w:val="00445D43"/>
    <w:rsid w:val="00450E4D"/>
    <w:rsid w:val="00462F17"/>
    <w:rsid w:val="0050385A"/>
    <w:rsid w:val="0060639C"/>
    <w:rsid w:val="00632731"/>
    <w:rsid w:val="00722FEB"/>
    <w:rsid w:val="00754DAC"/>
    <w:rsid w:val="00AA05CB"/>
    <w:rsid w:val="00AC2942"/>
    <w:rsid w:val="00BA223E"/>
    <w:rsid w:val="00BD5D5F"/>
    <w:rsid w:val="00BE314E"/>
    <w:rsid w:val="00BF06AD"/>
    <w:rsid w:val="00C067A2"/>
    <w:rsid w:val="00C27373"/>
    <w:rsid w:val="00D431E2"/>
    <w:rsid w:val="00D80E7B"/>
    <w:rsid w:val="00DA16CA"/>
    <w:rsid w:val="00E744A8"/>
    <w:rsid w:val="00ED3801"/>
    <w:rsid w:val="00F911BE"/>
    <w:rsid w:val="00F96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027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B2027"/>
    <w:rPr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B202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618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31F5"/>
    <w:rPr>
      <w:rFonts w:ascii="Times New Roman" w:hAnsi="Times New Roman" w:cs="Times New Roman"/>
      <w:sz w:val="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991</Words>
  <Characters>565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LIETUVIŲ GIMTOSIOS KALBOS IR LITERATŪROS OLIMPIADOS LIETUVOS IR UŽSIENIO LIETUVIŠKŲ MOKYKLŲ MOKINIAMS</dc:title>
  <dc:subject/>
  <dc:creator>and</dc:creator>
  <cp:keywords/>
  <dc:description/>
  <cp:lastModifiedBy>DELL</cp:lastModifiedBy>
  <cp:revision>2</cp:revision>
  <cp:lastPrinted>2011-03-26T18:02:00Z</cp:lastPrinted>
  <dcterms:created xsi:type="dcterms:W3CDTF">2011-03-27T15:59:00Z</dcterms:created>
  <dcterms:modified xsi:type="dcterms:W3CDTF">2011-03-27T15:59:00Z</dcterms:modified>
</cp:coreProperties>
</file>